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0BCA1" w14:textId="2F8934D8" w:rsidR="0042424F" w:rsidRDefault="00A237F0">
      <w:pPr>
        <w:pStyle w:val="Ttulo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INDICAÇÃO Nº</w:t>
      </w:r>
      <w:r w:rsidR="00B11C12">
        <w:rPr>
          <w:rFonts w:asciiTheme="minorHAnsi" w:hAnsiTheme="minorHAnsi" w:cstheme="minorHAnsi"/>
          <w:sz w:val="24"/>
          <w:szCs w:val="24"/>
        </w:rPr>
        <w:t xml:space="preserve"> 165</w:t>
      </w:r>
      <w:r>
        <w:rPr>
          <w:rFonts w:asciiTheme="minorHAnsi" w:hAnsiTheme="minorHAnsi" w:cstheme="minorHAnsi"/>
          <w:sz w:val="24"/>
          <w:szCs w:val="24"/>
        </w:rPr>
        <w:t>/202</w:t>
      </w:r>
      <w:r w:rsidR="00B11C12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A115011" w14:textId="77777777" w:rsidR="0042424F" w:rsidRDefault="0042424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5398560" w14:textId="212C2785" w:rsidR="0042424F" w:rsidRDefault="00A237F0">
      <w:pPr>
        <w:tabs>
          <w:tab w:val="left" w:pos="720"/>
        </w:tabs>
        <w:autoSpaceDE w:val="0"/>
        <w:autoSpaceDN w:val="0"/>
        <w:adjustRightInd w:val="0"/>
        <w:ind w:left="2835" w:right="1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INDICA AO PODER EXECUTIVO MUNICIPAL A URGENTE NECESSIDADE </w:t>
      </w:r>
      <w:bookmarkStart w:id="0" w:name="_Hlk484515318"/>
      <w:r>
        <w:rPr>
          <w:rFonts w:asciiTheme="minorHAnsi" w:hAnsiTheme="minorHAnsi" w:cstheme="minorHAnsi"/>
          <w:b/>
          <w:sz w:val="24"/>
          <w:szCs w:val="24"/>
        </w:rPr>
        <w:t xml:space="preserve">DE SE TOMAR MEDIDAS QUE OBJETIVEM COM A </w:t>
      </w:r>
      <w:bookmarkEnd w:id="0"/>
      <w:r w:rsidR="00441013">
        <w:rPr>
          <w:rFonts w:asciiTheme="minorHAnsi" w:hAnsiTheme="minorHAnsi" w:cstheme="minorHAnsi"/>
          <w:b/>
          <w:sz w:val="24"/>
          <w:szCs w:val="24"/>
        </w:rPr>
        <w:t>RETOMADA DA OBRA DE PAVIMENTAÇÃO ASFÁLTICA NA RODOVIA PEDRO GARBUGIO</w:t>
      </w:r>
      <w:r w:rsidR="004430D2">
        <w:rPr>
          <w:rFonts w:asciiTheme="minorHAnsi" w:hAnsiTheme="minorHAnsi" w:cstheme="minorHAnsi"/>
          <w:b/>
          <w:sz w:val="24"/>
          <w:szCs w:val="24"/>
        </w:rPr>
        <w:t xml:space="preserve">, ANTIGA </w:t>
      </w:r>
      <w:r w:rsidR="00441013">
        <w:rPr>
          <w:rFonts w:asciiTheme="minorHAnsi" w:hAnsiTheme="minorHAnsi" w:cstheme="minorHAnsi"/>
          <w:b/>
          <w:sz w:val="24"/>
          <w:szCs w:val="24"/>
        </w:rPr>
        <w:t xml:space="preserve">CV 01. </w:t>
      </w:r>
    </w:p>
    <w:p w14:paraId="7ABE8E9C" w14:textId="77777777" w:rsidR="0042424F" w:rsidRDefault="0042424F">
      <w:pPr>
        <w:rPr>
          <w:rFonts w:asciiTheme="minorHAnsi" w:hAnsiTheme="minorHAnsi" w:cstheme="minorHAnsi"/>
          <w:sz w:val="24"/>
          <w:szCs w:val="24"/>
        </w:rPr>
      </w:pPr>
    </w:p>
    <w:p w14:paraId="7B71F599" w14:textId="77777777" w:rsidR="0042424F" w:rsidRDefault="00A237F0">
      <w:pPr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Fundamentado nos termos do Regimento Interno deste Poder Legislativo Municipal, requeiro à Mesa, ouvido o Soberano Plenário seja enviado cópia deste expediente ao Excelentíssimo Senhor Alexandre Lopes de Oliveira, Digníssimo Prefeito Municipal de Campo Verde.</w:t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</w:p>
    <w:p w14:paraId="5DE7E365" w14:textId="77777777" w:rsidR="0042424F" w:rsidRDefault="00A237F0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SALA DAS SESSÕES;</w:t>
      </w:r>
    </w:p>
    <w:p w14:paraId="240B7A6D" w14:textId="546B331D" w:rsidR="0042424F" w:rsidRDefault="00A237F0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Em</w:t>
      </w:r>
      <w:r w:rsidR="00B11C12">
        <w:rPr>
          <w:rFonts w:asciiTheme="minorHAnsi" w:hAnsiTheme="minorHAnsi" w:cstheme="minorHAnsi"/>
          <w:sz w:val="24"/>
          <w:szCs w:val="24"/>
        </w:rPr>
        <w:t xml:space="preserve"> 03</w:t>
      </w:r>
      <w:r>
        <w:rPr>
          <w:rFonts w:asciiTheme="minorHAnsi" w:hAnsiTheme="minorHAnsi" w:cstheme="minorHAnsi"/>
          <w:sz w:val="24"/>
          <w:szCs w:val="24"/>
        </w:rPr>
        <w:t xml:space="preserve"> de</w:t>
      </w:r>
      <w:r w:rsidR="00B11C12">
        <w:rPr>
          <w:rFonts w:asciiTheme="minorHAnsi" w:hAnsiTheme="minorHAnsi" w:cstheme="minorHAnsi"/>
          <w:sz w:val="24"/>
          <w:szCs w:val="24"/>
        </w:rPr>
        <w:t xml:space="preserve"> junho</w:t>
      </w:r>
      <w:r>
        <w:rPr>
          <w:rFonts w:asciiTheme="minorHAnsi" w:hAnsiTheme="minorHAnsi" w:cstheme="minorHAnsi"/>
          <w:sz w:val="24"/>
          <w:szCs w:val="24"/>
        </w:rPr>
        <w:t xml:space="preserve"> de 202</w:t>
      </w:r>
      <w:r w:rsidR="00B11C12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7646E2E" w14:textId="77777777" w:rsidR="0042424F" w:rsidRDefault="0042424F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2E3B899" w14:textId="77777777" w:rsidR="0042424F" w:rsidRDefault="0042424F" w:rsidP="00B11C1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52D8FE9" w14:textId="4304A75B" w:rsidR="0042424F" w:rsidRDefault="00A237F0" w:rsidP="00B11C12">
      <w:pPr>
        <w:pStyle w:val="Ttulo3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NEISON COSTA LIMA                                                         FRANCISCO SILVIO PEREIRA CRUZ</w:t>
      </w:r>
    </w:p>
    <w:p w14:paraId="7FF6BEAC" w14:textId="0AD7A0D5" w:rsidR="0042424F" w:rsidRDefault="00A237F0" w:rsidP="00B11C12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Vereador                                                                                         Vereador</w:t>
      </w:r>
    </w:p>
    <w:p w14:paraId="37FDD54E" w14:textId="0D41BA10" w:rsidR="0042424F" w:rsidRDefault="0042424F" w:rsidP="00B11C1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FECDEE4" w14:textId="77777777" w:rsidR="0042424F" w:rsidRDefault="0042424F" w:rsidP="00B11C12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5D2F843A" w14:textId="63259CD2" w:rsidR="0042424F" w:rsidRDefault="00B11C12" w:rsidP="00B11C12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DENIVAL FRANCISCO DE PAULA</w:t>
      </w:r>
      <w:r w:rsidR="00A237F0">
        <w:rPr>
          <w:rFonts w:asciiTheme="minorHAnsi" w:hAnsiTheme="minorHAnsi" w:cstheme="minorHAnsi"/>
          <w:sz w:val="24"/>
          <w:szCs w:val="24"/>
        </w:rPr>
        <w:t xml:space="preserve">                       </w:t>
      </w:r>
      <w:r>
        <w:rPr>
          <w:rFonts w:asciiTheme="minorHAnsi" w:hAnsiTheme="minorHAnsi" w:cstheme="minorHAnsi"/>
          <w:sz w:val="24"/>
          <w:szCs w:val="24"/>
        </w:rPr>
        <w:t xml:space="preserve">                  </w:t>
      </w:r>
      <w:r w:rsidR="00A237F0">
        <w:rPr>
          <w:rFonts w:asciiTheme="minorHAnsi" w:hAnsiTheme="minorHAnsi" w:cstheme="minorHAnsi"/>
          <w:sz w:val="24"/>
          <w:szCs w:val="24"/>
        </w:rPr>
        <w:t xml:space="preserve">   </w:t>
      </w:r>
      <w:r w:rsidR="00A237F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>JOSÉ HUMBERTO DOS SANTOS</w:t>
      </w:r>
    </w:p>
    <w:p w14:paraId="02F09624" w14:textId="0F7564E1" w:rsidR="0042424F" w:rsidRDefault="00A237F0" w:rsidP="00B11C12">
      <w:pPr>
        <w:jc w:val="center"/>
        <w:rPr>
          <w:rFonts w:asciiTheme="minorHAnsi" w:hAnsiTheme="minorHAnsi" w:cstheme="minorHAnsi"/>
          <w:bCs/>
          <w:sz w:val="24"/>
          <w:szCs w:val="36"/>
        </w:rPr>
      </w:pPr>
      <w:r>
        <w:rPr>
          <w:rFonts w:asciiTheme="minorHAnsi" w:hAnsiTheme="minorHAnsi" w:cstheme="minorHAnsi"/>
          <w:bCs/>
          <w:sz w:val="24"/>
          <w:szCs w:val="36"/>
        </w:rPr>
        <w:t>Vereadora                                                                              Vereador</w:t>
      </w:r>
    </w:p>
    <w:p w14:paraId="62BC9A39" w14:textId="25ABBFBE" w:rsidR="0042424F" w:rsidRDefault="0042424F" w:rsidP="00B11C12">
      <w:pPr>
        <w:jc w:val="center"/>
        <w:rPr>
          <w:rFonts w:asciiTheme="minorHAnsi" w:hAnsiTheme="minorHAnsi" w:cstheme="minorHAnsi"/>
        </w:rPr>
      </w:pPr>
    </w:p>
    <w:p w14:paraId="787570EC" w14:textId="03F0CDB4" w:rsidR="0042424F" w:rsidRDefault="00A237F0">
      <w:pPr>
        <w:pStyle w:val="Ttulo6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JUSTIFICATIVA:</w:t>
      </w:r>
    </w:p>
    <w:p w14:paraId="48101DB3" w14:textId="77777777" w:rsidR="004430D2" w:rsidRPr="004430D2" w:rsidRDefault="004430D2" w:rsidP="004430D2"/>
    <w:p w14:paraId="4C79F403" w14:textId="024F03C5" w:rsidR="0042424F" w:rsidRPr="00441013" w:rsidRDefault="00A237F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Como é do conhecimento de nossos ilustres Pares, represent</w:t>
      </w:r>
      <w:r w:rsidR="00EC477E">
        <w:rPr>
          <w:rFonts w:asciiTheme="minorHAnsi" w:hAnsiTheme="minorHAnsi" w:cstheme="minorHAnsi"/>
          <w:sz w:val="24"/>
          <w:szCs w:val="24"/>
        </w:rPr>
        <w:t>amos</w:t>
      </w:r>
      <w:r>
        <w:rPr>
          <w:rFonts w:asciiTheme="minorHAnsi" w:hAnsiTheme="minorHAnsi" w:cstheme="minorHAnsi"/>
          <w:sz w:val="24"/>
          <w:szCs w:val="24"/>
        </w:rPr>
        <w:t xml:space="preserve"> neste Parlamento Municipal, a necessidade de se tomar medidas que objetivem com a</w:t>
      </w:r>
      <w:r w:rsidR="00441013" w:rsidRPr="0044101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41013" w:rsidRPr="00441013">
        <w:rPr>
          <w:rFonts w:asciiTheme="minorHAnsi" w:hAnsiTheme="minorHAnsi" w:cstheme="minorHAnsi"/>
          <w:bCs/>
          <w:sz w:val="24"/>
          <w:szCs w:val="24"/>
        </w:rPr>
        <w:t xml:space="preserve">retomada da obra de pavimentação asfáltica na Rodovia Pedro Garbugio antiga CV 01.  </w:t>
      </w:r>
    </w:p>
    <w:p w14:paraId="7D92EEAD" w14:textId="77777777" w:rsidR="0042424F" w:rsidRPr="00441013" w:rsidRDefault="0042424F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4EDDF6" w14:textId="1AF7F919" w:rsidR="00441013" w:rsidRDefault="00A237F0">
      <w:pPr>
        <w:jc w:val="both"/>
        <w:rPr>
          <w:rFonts w:asciiTheme="minorHAnsi" w:eastAsia="Calibri" w:hAnsiTheme="minorHAnsi" w:cs="Arial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</w:t>
      </w:r>
      <w:r>
        <w:rPr>
          <w:rFonts w:asciiTheme="minorHAnsi" w:eastAsia="Calibri" w:hAnsiTheme="minorHAnsi" w:cs="Arial"/>
          <w:sz w:val="24"/>
          <w:szCs w:val="24"/>
        </w:rPr>
        <w:t xml:space="preserve">      T</w:t>
      </w:r>
      <w:r>
        <w:rPr>
          <w:rFonts w:asciiTheme="minorHAnsi" w:hAnsiTheme="minorHAnsi" w:cstheme="minorHAnsi"/>
          <w:iCs/>
          <w:sz w:val="24"/>
          <w:szCs w:val="24"/>
        </w:rPr>
        <w:t>al propositura tem por objetivo atender à solicitação dos moradores desta localidade, t</w:t>
      </w:r>
      <w:r>
        <w:rPr>
          <w:rFonts w:asciiTheme="minorHAnsi" w:eastAsia="Calibri" w:hAnsiTheme="minorHAnsi" w:cs="Arial"/>
          <w:sz w:val="24"/>
          <w:szCs w:val="24"/>
        </w:rPr>
        <w:t xml:space="preserve">endo em vista que </w:t>
      </w:r>
      <w:r w:rsidR="00441013">
        <w:rPr>
          <w:rFonts w:asciiTheme="minorHAnsi" w:eastAsia="Calibri" w:hAnsiTheme="minorHAnsi" w:cs="Arial"/>
          <w:sz w:val="24"/>
          <w:szCs w:val="24"/>
        </w:rPr>
        <w:t>a</w:t>
      </w:r>
      <w:r>
        <w:rPr>
          <w:rFonts w:asciiTheme="minorHAnsi" w:eastAsia="Calibri" w:hAnsiTheme="minorHAnsi" w:cs="Arial"/>
          <w:sz w:val="24"/>
          <w:szCs w:val="24"/>
        </w:rPr>
        <w:t xml:space="preserve"> referid</w:t>
      </w:r>
      <w:r w:rsidR="00441013">
        <w:rPr>
          <w:rFonts w:asciiTheme="minorHAnsi" w:eastAsia="Calibri" w:hAnsiTheme="minorHAnsi" w:cs="Arial"/>
          <w:sz w:val="24"/>
          <w:szCs w:val="24"/>
        </w:rPr>
        <w:t xml:space="preserve">a obra </w:t>
      </w:r>
      <w:r w:rsidR="00B11C12">
        <w:rPr>
          <w:rFonts w:asciiTheme="minorHAnsi" w:eastAsia="Calibri" w:hAnsiTheme="minorHAnsi" w:cs="Arial"/>
          <w:sz w:val="24"/>
          <w:szCs w:val="24"/>
        </w:rPr>
        <w:t xml:space="preserve">é de grande importância para segurança e comodidade de todos que moram na região ou passam por lá diariamente.  </w:t>
      </w:r>
    </w:p>
    <w:p w14:paraId="65650505" w14:textId="609DF42E" w:rsidR="0042424F" w:rsidRPr="00B11C12" w:rsidRDefault="00A237F0">
      <w:pPr>
        <w:jc w:val="both"/>
        <w:rPr>
          <w:rFonts w:asciiTheme="minorHAnsi" w:eastAsia="Calibri" w:hAnsiTheme="minorHAnsi" w:cs="Arial"/>
          <w:sz w:val="24"/>
          <w:szCs w:val="24"/>
        </w:rPr>
      </w:pPr>
      <w:r>
        <w:rPr>
          <w:rFonts w:asciiTheme="minorHAnsi" w:eastAsia="Calibri" w:hAnsiTheme="minorHAnsi" w:cs="Arial"/>
          <w:sz w:val="24"/>
          <w:szCs w:val="24"/>
        </w:rPr>
        <w:t xml:space="preserve"> </w:t>
      </w:r>
    </w:p>
    <w:p w14:paraId="6F7E7A2A" w14:textId="6F8B192A" w:rsidR="0042424F" w:rsidRDefault="00A237F0">
      <w:pPr>
        <w:pStyle w:val="Ttulo7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        Por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ser uma propositura de vital importância, esper</w:t>
      </w:r>
      <w:r w:rsidR="00EC477E">
        <w:rPr>
          <w:rFonts w:asciiTheme="minorHAnsi" w:hAnsiTheme="minorHAnsi" w:cstheme="minorHAnsi"/>
          <w:b w:val="0"/>
          <w:sz w:val="24"/>
          <w:szCs w:val="24"/>
        </w:rPr>
        <w:t>amos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contar com o unânime apoio dos Edis e o pronto atendimento pelo Prefeito Municipal.</w:t>
      </w:r>
    </w:p>
    <w:p w14:paraId="622185EE" w14:textId="77777777" w:rsidR="0042424F" w:rsidRDefault="0042424F">
      <w:pPr>
        <w:rPr>
          <w:rFonts w:ascii="Arial" w:hAnsi="Arial" w:cs="Arial"/>
          <w:b/>
          <w:sz w:val="24"/>
          <w:szCs w:val="24"/>
          <w:u w:val="single"/>
        </w:rPr>
      </w:pPr>
    </w:p>
    <w:sectPr w:rsidR="0042424F">
      <w:headerReference w:type="default" r:id="rId6"/>
      <w:pgSz w:w="12240" w:h="15840"/>
      <w:pgMar w:top="1418" w:right="1610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BDB2D" w14:textId="77777777" w:rsidR="00441013" w:rsidRDefault="00441013">
      <w:r>
        <w:separator/>
      </w:r>
    </w:p>
  </w:endnote>
  <w:endnote w:type="continuationSeparator" w:id="0">
    <w:p w14:paraId="732E2C0A" w14:textId="77777777" w:rsidR="00441013" w:rsidRDefault="0044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84ABA" w14:textId="77777777" w:rsidR="00441013" w:rsidRDefault="00441013">
      <w:r>
        <w:separator/>
      </w:r>
    </w:p>
  </w:footnote>
  <w:footnote w:type="continuationSeparator" w:id="0">
    <w:p w14:paraId="1FE47C60" w14:textId="77777777" w:rsidR="00441013" w:rsidRDefault="0044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482DB" w14:textId="77777777" w:rsidR="0042424F" w:rsidRDefault="00A237F0">
    <w:pPr>
      <w:pStyle w:val="Cabealho"/>
    </w:pPr>
    <w:r>
      <w:rPr>
        <w:noProof/>
      </w:rPr>
      <w:drawing>
        <wp:inline distT="0" distB="0" distL="0" distR="0" wp14:anchorId="48BA2E9B" wp14:editId="299ADA7C">
          <wp:extent cx="5762625" cy="12573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2B4B85"/>
    <w:rsid w:val="00000B58"/>
    <w:rsid w:val="00001F12"/>
    <w:rsid w:val="00002865"/>
    <w:rsid w:val="000040E7"/>
    <w:rsid w:val="00004B8B"/>
    <w:rsid w:val="000058D4"/>
    <w:rsid w:val="00006B85"/>
    <w:rsid w:val="00017C74"/>
    <w:rsid w:val="00022712"/>
    <w:rsid w:val="000230E0"/>
    <w:rsid w:val="00042703"/>
    <w:rsid w:val="00042CD8"/>
    <w:rsid w:val="00047783"/>
    <w:rsid w:val="0005553D"/>
    <w:rsid w:val="0006083B"/>
    <w:rsid w:val="000610A9"/>
    <w:rsid w:val="00061999"/>
    <w:rsid w:val="00066587"/>
    <w:rsid w:val="00066921"/>
    <w:rsid w:val="00066CD3"/>
    <w:rsid w:val="00081743"/>
    <w:rsid w:val="000832CE"/>
    <w:rsid w:val="00083B67"/>
    <w:rsid w:val="00085443"/>
    <w:rsid w:val="00086E17"/>
    <w:rsid w:val="00092EE6"/>
    <w:rsid w:val="000B1C4E"/>
    <w:rsid w:val="000B3B79"/>
    <w:rsid w:val="000B5300"/>
    <w:rsid w:val="000B678D"/>
    <w:rsid w:val="000C5F69"/>
    <w:rsid w:val="000D1B49"/>
    <w:rsid w:val="000D297C"/>
    <w:rsid w:val="000D2FC4"/>
    <w:rsid w:val="000E7606"/>
    <w:rsid w:val="000E7791"/>
    <w:rsid w:val="000F46E3"/>
    <w:rsid w:val="000F6777"/>
    <w:rsid w:val="000F6E55"/>
    <w:rsid w:val="00102C99"/>
    <w:rsid w:val="00107559"/>
    <w:rsid w:val="00111E68"/>
    <w:rsid w:val="00112577"/>
    <w:rsid w:val="00121A2F"/>
    <w:rsid w:val="0012221C"/>
    <w:rsid w:val="00122733"/>
    <w:rsid w:val="0012330E"/>
    <w:rsid w:val="00123E8E"/>
    <w:rsid w:val="00124AA7"/>
    <w:rsid w:val="00134C66"/>
    <w:rsid w:val="00140157"/>
    <w:rsid w:val="00145FD8"/>
    <w:rsid w:val="0015345E"/>
    <w:rsid w:val="0015369B"/>
    <w:rsid w:val="00153716"/>
    <w:rsid w:val="00160C63"/>
    <w:rsid w:val="001611C1"/>
    <w:rsid w:val="00165378"/>
    <w:rsid w:val="00177892"/>
    <w:rsid w:val="00180150"/>
    <w:rsid w:val="001827CA"/>
    <w:rsid w:val="00184077"/>
    <w:rsid w:val="001865ED"/>
    <w:rsid w:val="00193F83"/>
    <w:rsid w:val="00194A9E"/>
    <w:rsid w:val="00196664"/>
    <w:rsid w:val="00197013"/>
    <w:rsid w:val="001A147A"/>
    <w:rsid w:val="001A2A77"/>
    <w:rsid w:val="001A5E03"/>
    <w:rsid w:val="001B0EDA"/>
    <w:rsid w:val="001B1482"/>
    <w:rsid w:val="001C273B"/>
    <w:rsid w:val="001C2FDB"/>
    <w:rsid w:val="001D0232"/>
    <w:rsid w:val="001D1632"/>
    <w:rsid w:val="001D1CBD"/>
    <w:rsid w:val="001E352D"/>
    <w:rsid w:val="001E4A9E"/>
    <w:rsid w:val="001F201D"/>
    <w:rsid w:val="001F50E4"/>
    <w:rsid w:val="00200E65"/>
    <w:rsid w:val="00201368"/>
    <w:rsid w:val="00201584"/>
    <w:rsid w:val="0020306B"/>
    <w:rsid w:val="00205ACF"/>
    <w:rsid w:val="00205B63"/>
    <w:rsid w:val="00213F03"/>
    <w:rsid w:val="0021493A"/>
    <w:rsid w:val="0021681A"/>
    <w:rsid w:val="00231CAA"/>
    <w:rsid w:val="00232109"/>
    <w:rsid w:val="00233AED"/>
    <w:rsid w:val="002356D8"/>
    <w:rsid w:val="002379D7"/>
    <w:rsid w:val="00253FBC"/>
    <w:rsid w:val="00255565"/>
    <w:rsid w:val="00256218"/>
    <w:rsid w:val="00263238"/>
    <w:rsid w:val="00277F24"/>
    <w:rsid w:val="0029048A"/>
    <w:rsid w:val="00292259"/>
    <w:rsid w:val="00293D67"/>
    <w:rsid w:val="0029425B"/>
    <w:rsid w:val="002A0291"/>
    <w:rsid w:val="002A3F01"/>
    <w:rsid w:val="002A5B57"/>
    <w:rsid w:val="002B187B"/>
    <w:rsid w:val="002D1EAA"/>
    <w:rsid w:val="002D3CF4"/>
    <w:rsid w:val="002D5CF8"/>
    <w:rsid w:val="002E0CE8"/>
    <w:rsid w:val="002E55D7"/>
    <w:rsid w:val="002F166F"/>
    <w:rsid w:val="002F21EA"/>
    <w:rsid w:val="00303F0E"/>
    <w:rsid w:val="0030440F"/>
    <w:rsid w:val="0030509E"/>
    <w:rsid w:val="003133B4"/>
    <w:rsid w:val="00317116"/>
    <w:rsid w:val="00333DE0"/>
    <w:rsid w:val="00350A3C"/>
    <w:rsid w:val="00363EF3"/>
    <w:rsid w:val="00366EFD"/>
    <w:rsid w:val="00376EBE"/>
    <w:rsid w:val="00380A67"/>
    <w:rsid w:val="00384672"/>
    <w:rsid w:val="003847D7"/>
    <w:rsid w:val="003900C3"/>
    <w:rsid w:val="00391A37"/>
    <w:rsid w:val="00391C35"/>
    <w:rsid w:val="003951D0"/>
    <w:rsid w:val="003A265A"/>
    <w:rsid w:val="003A4055"/>
    <w:rsid w:val="003A7849"/>
    <w:rsid w:val="003A7D8B"/>
    <w:rsid w:val="003B06E5"/>
    <w:rsid w:val="003B5E94"/>
    <w:rsid w:val="003C2C74"/>
    <w:rsid w:val="003D1617"/>
    <w:rsid w:val="003E3896"/>
    <w:rsid w:val="003F0100"/>
    <w:rsid w:val="003F6863"/>
    <w:rsid w:val="003F6986"/>
    <w:rsid w:val="003F720D"/>
    <w:rsid w:val="00417069"/>
    <w:rsid w:val="004238EA"/>
    <w:rsid w:val="0042424F"/>
    <w:rsid w:val="00426DE7"/>
    <w:rsid w:val="00430A16"/>
    <w:rsid w:val="00432799"/>
    <w:rsid w:val="00436253"/>
    <w:rsid w:val="00440E11"/>
    <w:rsid w:val="00441013"/>
    <w:rsid w:val="00442E11"/>
    <w:rsid w:val="004430D2"/>
    <w:rsid w:val="004430EA"/>
    <w:rsid w:val="00456089"/>
    <w:rsid w:val="00456AE1"/>
    <w:rsid w:val="00462DAC"/>
    <w:rsid w:val="00463C12"/>
    <w:rsid w:val="0049156F"/>
    <w:rsid w:val="004950D0"/>
    <w:rsid w:val="004A3F05"/>
    <w:rsid w:val="004A7F29"/>
    <w:rsid w:val="004B2C29"/>
    <w:rsid w:val="004C2423"/>
    <w:rsid w:val="004C4A2F"/>
    <w:rsid w:val="004C7A4F"/>
    <w:rsid w:val="004D1CAA"/>
    <w:rsid w:val="004D5A94"/>
    <w:rsid w:val="004D5E0C"/>
    <w:rsid w:val="004E0617"/>
    <w:rsid w:val="004E39D3"/>
    <w:rsid w:val="004E48A7"/>
    <w:rsid w:val="004E7F03"/>
    <w:rsid w:val="004F2636"/>
    <w:rsid w:val="004F7A16"/>
    <w:rsid w:val="0050590D"/>
    <w:rsid w:val="0051378E"/>
    <w:rsid w:val="00513BC1"/>
    <w:rsid w:val="00514CE9"/>
    <w:rsid w:val="0052142E"/>
    <w:rsid w:val="005214CA"/>
    <w:rsid w:val="005324DA"/>
    <w:rsid w:val="005366DC"/>
    <w:rsid w:val="00537786"/>
    <w:rsid w:val="005418D8"/>
    <w:rsid w:val="005516B3"/>
    <w:rsid w:val="00552BF1"/>
    <w:rsid w:val="0055699A"/>
    <w:rsid w:val="0056254F"/>
    <w:rsid w:val="0056368E"/>
    <w:rsid w:val="00570A1B"/>
    <w:rsid w:val="00586475"/>
    <w:rsid w:val="00587811"/>
    <w:rsid w:val="00593F88"/>
    <w:rsid w:val="005B29DF"/>
    <w:rsid w:val="005C1C08"/>
    <w:rsid w:val="005C40FD"/>
    <w:rsid w:val="005F4E39"/>
    <w:rsid w:val="00613E23"/>
    <w:rsid w:val="00615B0A"/>
    <w:rsid w:val="0061689D"/>
    <w:rsid w:val="00617587"/>
    <w:rsid w:val="006245BA"/>
    <w:rsid w:val="00625AF7"/>
    <w:rsid w:val="00625F74"/>
    <w:rsid w:val="006314FB"/>
    <w:rsid w:val="0063209D"/>
    <w:rsid w:val="006321E7"/>
    <w:rsid w:val="0064059D"/>
    <w:rsid w:val="00642332"/>
    <w:rsid w:val="00643F45"/>
    <w:rsid w:val="006458BB"/>
    <w:rsid w:val="00647B0E"/>
    <w:rsid w:val="00660972"/>
    <w:rsid w:val="00663E41"/>
    <w:rsid w:val="00665FBC"/>
    <w:rsid w:val="006820F1"/>
    <w:rsid w:val="00690E58"/>
    <w:rsid w:val="006924EA"/>
    <w:rsid w:val="00693856"/>
    <w:rsid w:val="006B475A"/>
    <w:rsid w:val="006B52CE"/>
    <w:rsid w:val="006C6371"/>
    <w:rsid w:val="006C7226"/>
    <w:rsid w:val="006D07E7"/>
    <w:rsid w:val="006E100E"/>
    <w:rsid w:val="006E2940"/>
    <w:rsid w:val="006E38CF"/>
    <w:rsid w:val="006E46FA"/>
    <w:rsid w:val="006F4023"/>
    <w:rsid w:val="006F4CA7"/>
    <w:rsid w:val="00710134"/>
    <w:rsid w:val="00717EF5"/>
    <w:rsid w:val="00722A48"/>
    <w:rsid w:val="00722EA5"/>
    <w:rsid w:val="00724173"/>
    <w:rsid w:val="00724270"/>
    <w:rsid w:val="0072617E"/>
    <w:rsid w:val="00736B3C"/>
    <w:rsid w:val="007434C9"/>
    <w:rsid w:val="00756255"/>
    <w:rsid w:val="0075674B"/>
    <w:rsid w:val="00764CAC"/>
    <w:rsid w:val="00774A5D"/>
    <w:rsid w:val="0077586E"/>
    <w:rsid w:val="00780385"/>
    <w:rsid w:val="0078668C"/>
    <w:rsid w:val="007A10CE"/>
    <w:rsid w:val="007A21B4"/>
    <w:rsid w:val="007B1985"/>
    <w:rsid w:val="007B49A6"/>
    <w:rsid w:val="007B4D3F"/>
    <w:rsid w:val="007B5C4B"/>
    <w:rsid w:val="007B722A"/>
    <w:rsid w:val="007C20DD"/>
    <w:rsid w:val="007C3F45"/>
    <w:rsid w:val="007C6787"/>
    <w:rsid w:val="007D321E"/>
    <w:rsid w:val="007D5875"/>
    <w:rsid w:val="007E06EE"/>
    <w:rsid w:val="007F5CB0"/>
    <w:rsid w:val="007F78DB"/>
    <w:rsid w:val="00804124"/>
    <w:rsid w:val="008065FB"/>
    <w:rsid w:val="00823888"/>
    <w:rsid w:val="00824ED1"/>
    <w:rsid w:val="00826519"/>
    <w:rsid w:val="0083432C"/>
    <w:rsid w:val="00847D5B"/>
    <w:rsid w:val="0086379C"/>
    <w:rsid w:val="00864119"/>
    <w:rsid w:val="00864458"/>
    <w:rsid w:val="0087193D"/>
    <w:rsid w:val="00877222"/>
    <w:rsid w:val="00877D25"/>
    <w:rsid w:val="00887D6C"/>
    <w:rsid w:val="00891122"/>
    <w:rsid w:val="008911B0"/>
    <w:rsid w:val="0089138A"/>
    <w:rsid w:val="008955FE"/>
    <w:rsid w:val="008A3651"/>
    <w:rsid w:val="008C4224"/>
    <w:rsid w:val="008C4D94"/>
    <w:rsid w:val="008D2949"/>
    <w:rsid w:val="008E1199"/>
    <w:rsid w:val="008E4413"/>
    <w:rsid w:val="008F0582"/>
    <w:rsid w:val="008F0A2A"/>
    <w:rsid w:val="008F2A7E"/>
    <w:rsid w:val="008F6BC5"/>
    <w:rsid w:val="008F709E"/>
    <w:rsid w:val="00913420"/>
    <w:rsid w:val="009165D9"/>
    <w:rsid w:val="009173AF"/>
    <w:rsid w:val="00920154"/>
    <w:rsid w:val="009211DB"/>
    <w:rsid w:val="00925338"/>
    <w:rsid w:val="00927DFA"/>
    <w:rsid w:val="00930CAF"/>
    <w:rsid w:val="00931B74"/>
    <w:rsid w:val="009356A7"/>
    <w:rsid w:val="00935877"/>
    <w:rsid w:val="0094079A"/>
    <w:rsid w:val="009413E7"/>
    <w:rsid w:val="009426F7"/>
    <w:rsid w:val="0095038A"/>
    <w:rsid w:val="00950B9F"/>
    <w:rsid w:val="009536EE"/>
    <w:rsid w:val="00953B72"/>
    <w:rsid w:val="009541CD"/>
    <w:rsid w:val="00960CDA"/>
    <w:rsid w:val="00961B59"/>
    <w:rsid w:val="0097079A"/>
    <w:rsid w:val="009819F0"/>
    <w:rsid w:val="00983F6B"/>
    <w:rsid w:val="0099386F"/>
    <w:rsid w:val="009A239D"/>
    <w:rsid w:val="009A67D0"/>
    <w:rsid w:val="009B1E02"/>
    <w:rsid w:val="009B35AB"/>
    <w:rsid w:val="009B4D9C"/>
    <w:rsid w:val="009C6D52"/>
    <w:rsid w:val="009C72C4"/>
    <w:rsid w:val="009D0387"/>
    <w:rsid w:val="009E4C97"/>
    <w:rsid w:val="009E55C8"/>
    <w:rsid w:val="00A0098D"/>
    <w:rsid w:val="00A04AF3"/>
    <w:rsid w:val="00A154AD"/>
    <w:rsid w:val="00A16D12"/>
    <w:rsid w:val="00A17305"/>
    <w:rsid w:val="00A237F0"/>
    <w:rsid w:val="00A23FCF"/>
    <w:rsid w:val="00A310CC"/>
    <w:rsid w:val="00A37183"/>
    <w:rsid w:val="00A4458A"/>
    <w:rsid w:val="00A46A2C"/>
    <w:rsid w:val="00A54CD8"/>
    <w:rsid w:val="00A62807"/>
    <w:rsid w:val="00A71421"/>
    <w:rsid w:val="00A725F4"/>
    <w:rsid w:val="00A7435E"/>
    <w:rsid w:val="00A938E7"/>
    <w:rsid w:val="00A95E69"/>
    <w:rsid w:val="00AA08BF"/>
    <w:rsid w:val="00AB551C"/>
    <w:rsid w:val="00AB5FB7"/>
    <w:rsid w:val="00AD1604"/>
    <w:rsid w:val="00AD361C"/>
    <w:rsid w:val="00AD7776"/>
    <w:rsid w:val="00AE0124"/>
    <w:rsid w:val="00AE2962"/>
    <w:rsid w:val="00AF1F9B"/>
    <w:rsid w:val="00AF267A"/>
    <w:rsid w:val="00B02219"/>
    <w:rsid w:val="00B11C12"/>
    <w:rsid w:val="00B16089"/>
    <w:rsid w:val="00B17F6C"/>
    <w:rsid w:val="00B25204"/>
    <w:rsid w:val="00B26240"/>
    <w:rsid w:val="00B263F1"/>
    <w:rsid w:val="00B33F26"/>
    <w:rsid w:val="00B34CC8"/>
    <w:rsid w:val="00B4056D"/>
    <w:rsid w:val="00B40AE7"/>
    <w:rsid w:val="00B41B5D"/>
    <w:rsid w:val="00B564D7"/>
    <w:rsid w:val="00B567E8"/>
    <w:rsid w:val="00B63245"/>
    <w:rsid w:val="00B71CB7"/>
    <w:rsid w:val="00B73CB5"/>
    <w:rsid w:val="00B77EDB"/>
    <w:rsid w:val="00B82A72"/>
    <w:rsid w:val="00B96CD8"/>
    <w:rsid w:val="00BA3775"/>
    <w:rsid w:val="00BC4319"/>
    <w:rsid w:val="00BD3A40"/>
    <w:rsid w:val="00BD559A"/>
    <w:rsid w:val="00BE1115"/>
    <w:rsid w:val="00BE564C"/>
    <w:rsid w:val="00BE6A58"/>
    <w:rsid w:val="00BF252A"/>
    <w:rsid w:val="00BF682A"/>
    <w:rsid w:val="00C0125E"/>
    <w:rsid w:val="00C075B0"/>
    <w:rsid w:val="00C1024C"/>
    <w:rsid w:val="00C16880"/>
    <w:rsid w:val="00C17B18"/>
    <w:rsid w:val="00C321A3"/>
    <w:rsid w:val="00C34ACE"/>
    <w:rsid w:val="00C51780"/>
    <w:rsid w:val="00C51DC1"/>
    <w:rsid w:val="00C52E0B"/>
    <w:rsid w:val="00C57C2A"/>
    <w:rsid w:val="00C61F5D"/>
    <w:rsid w:val="00C67665"/>
    <w:rsid w:val="00C70FB3"/>
    <w:rsid w:val="00C73306"/>
    <w:rsid w:val="00C866C6"/>
    <w:rsid w:val="00CA7CEF"/>
    <w:rsid w:val="00CB64F2"/>
    <w:rsid w:val="00CB7A6F"/>
    <w:rsid w:val="00CC1AFC"/>
    <w:rsid w:val="00CC6951"/>
    <w:rsid w:val="00CD04B6"/>
    <w:rsid w:val="00CD1D1A"/>
    <w:rsid w:val="00CD2EE8"/>
    <w:rsid w:val="00CD6674"/>
    <w:rsid w:val="00CE4A3B"/>
    <w:rsid w:val="00CE5F32"/>
    <w:rsid w:val="00CF2E36"/>
    <w:rsid w:val="00CF4C16"/>
    <w:rsid w:val="00D01ADC"/>
    <w:rsid w:val="00D0782C"/>
    <w:rsid w:val="00D14853"/>
    <w:rsid w:val="00D156E1"/>
    <w:rsid w:val="00D15D20"/>
    <w:rsid w:val="00D17594"/>
    <w:rsid w:val="00D272E7"/>
    <w:rsid w:val="00D2771E"/>
    <w:rsid w:val="00D3011C"/>
    <w:rsid w:val="00D31A65"/>
    <w:rsid w:val="00D32EF0"/>
    <w:rsid w:val="00D34CD7"/>
    <w:rsid w:val="00D35B40"/>
    <w:rsid w:val="00D52E63"/>
    <w:rsid w:val="00D7646A"/>
    <w:rsid w:val="00D869CC"/>
    <w:rsid w:val="00D95681"/>
    <w:rsid w:val="00D9583B"/>
    <w:rsid w:val="00DA512E"/>
    <w:rsid w:val="00DA78A4"/>
    <w:rsid w:val="00DA7F9F"/>
    <w:rsid w:val="00DB0F71"/>
    <w:rsid w:val="00DB681E"/>
    <w:rsid w:val="00DC2831"/>
    <w:rsid w:val="00DC4842"/>
    <w:rsid w:val="00DC53B1"/>
    <w:rsid w:val="00DC5406"/>
    <w:rsid w:val="00DD558B"/>
    <w:rsid w:val="00DE2D54"/>
    <w:rsid w:val="00DF1C75"/>
    <w:rsid w:val="00DF43F8"/>
    <w:rsid w:val="00DF5378"/>
    <w:rsid w:val="00E069BA"/>
    <w:rsid w:val="00E259C1"/>
    <w:rsid w:val="00E32CDB"/>
    <w:rsid w:val="00E44473"/>
    <w:rsid w:val="00E549FE"/>
    <w:rsid w:val="00E564BE"/>
    <w:rsid w:val="00E63450"/>
    <w:rsid w:val="00E71A2C"/>
    <w:rsid w:val="00E72B3B"/>
    <w:rsid w:val="00E7502F"/>
    <w:rsid w:val="00E80AFA"/>
    <w:rsid w:val="00E921EF"/>
    <w:rsid w:val="00E93733"/>
    <w:rsid w:val="00EA4A07"/>
    <w:rsid w:val="00EA4E0A"/>
    <w:rsid w:val="00EB01AA"/>
    <w:rsid w:val="00EB15CD"/>
    <w:rsid w:val="00EB2BEA"/>
    <w:rsid w:val="00EB5B41"/>
    <w:rsid w:val="00EC477E"/>
    <w:rsid w:val="00ED79CD"/>
    <w:rsid w:val="00EE253D"/>
    <w:rsid w:val="00F00216"/>
    <w:rsid w:val="00F01B6C"/>
    <w:rsid w:val="00F03D2A"/>
    <w:rsid w:val="00F0446F"/>
    <w:rsid w:val="00F21643"/>
    <w:rsid w:val="00F243C3"/>
    <w:rsid w:val="00F248B2"/>
    <w:rsid w:val="00F30B19"/>
    <w:rsid w:val="00F46FB9"/>
    <w:rsid w:val="00F51744"/>
    <w:rsid w:val="00F54539"/>
    <w:rsid w:val="00F75CBC"/>
    <w:rsid w:val="00F816FE"/>
    <w:rsid w:val="00F94091"/>
    <w:rsid w:val="00F945F1"/>
    <w:rsid w:val="00FA1F2C"/>
    <w:rsid w:val="00FA2CE1"/>
    <w:rsid w:val="00FA4799"/>
    <w:rsid w:val="00FA4D37"/>
    <w:rsid w:val="00FA5A2A"/>
    <w:rsid w:val="00FA67EB"/>
    <w:rsid w:val="00FA6EEA"/>
    <w:rsid w:val="00FB0CFD"/>
    <w:rsid w:val="00FB171F"/>
    <w:rsid w:val="00FB31CA"/>
    <w:rsid w:val="00FE17CA"/>
    <w:rsid w:val="00FE3F3F"/>
    <w:rsid w:val="50AE7902"/>
    <w:rsid w:val="652B4B85"/>
    <w:rsid w:val="7B34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EB7EE0"/>
  <w15:docId w15:val="{C1E37B59-6857-4E01-8B2F-8B46D9A76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b/>
      <w:sz w:val="32"/>
      <w:u w:val="single"/>
    </w:rPr>
  </w:style>
  <w:style w:type="paragraph" w:styleId="Ttulo7">
    <w:name w:val="heading 7"/>
    <w:basedOn w:val="Normal"/>
    <w:next w:val="Normal"/>
    <w:qFormat/>
    <w:pPr>
      <w:keepNext/>
      <w:ind w:left="3540"/>
      <w:jc w:val="both"/>
      <w:outlineLvl w:val="6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jc w:val="both"/>
    </w:pPr>
    <w:rPr>
      <w:sz w:val="24"/>
    </w:rPr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qFormat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qFormat/>
    <w:pPr>
      <w:ind w:firstLine="2835"/>
      <w:jc w:val="both"/>
    </w:pPr>
    <w:rPr>
      <w:sz w:val="24"/>
    </w:rPr>
  </w:style>
  <w:style w:type="character" w:customStyle="1" w:styleId="CabealhoChar">
    <w:name w:val="Cabeçalho Char"/>
    <w:basedOn w:val="Fontepargpadro"/>
    <w:link w:val="Cabealho"/>
    <w:qFormat/>
  </w:style>
  <w:style w:type="character" w:customStyle="1" w:styleId="RodapChar">
    <w:name w:val="Rodapé Char"/>
    <w:basedOn w:val="Fontepargpadro"/>
    <w:link w:val="Rodap"/>
    <w:qFormat/>
  </w:style>
  <w:style w:type="character" w:customStyle="1" w:styleId="Ttulo3Char">
    <w:name w:val="Título 3 Char"/>
    <w:basedOn w:val="Fontepargpadro"/>
    <w:link w:val="Ttulo3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IDOR\Arquivos%20Administrativos\INDICA&#199;&#213;ES\INDICA&#199;&#213;ES%202021%20&#193;%202024\INDICA&#199;&#213;ES%202021\Indica&#231;&#227;o%20Maio\SESS&#195;O%2017.05\INDICA&#199;&#195;O%20N&#186;%20166%20Sampaio.doc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INDICAÇÃO Nº 166 Sampaio.docx</Template>
  <TotalTime>39</TotalTime>
  <Pages>1</Pages>
  <Words>191</Words>
  <Characters>1478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INDICAÇÃO N</vt:lpstr>
      <vt:lpstr>        NEISON COSTA LIMA                                                     </vt:lpstr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</dc:title>
  <dc:creator>ADM</dc:creator>
  <cp:lastModifiedBy>ADM</cp:lastModifiedBy>
  <cp:revision>4</cp:revision>
  <dcterms:created xsi:type="dcterms:W3CDTF">2024-05-28T15:30:00Z</dcterms:created>
  <dcterms:modified xsi:type="dcterms:W3CDTF">2024-06-03T11:42:00Z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0E597300AEC14063BB0F92D79251CA86</vt:lpwstr>
  </property>
  <property fmtid="{D5CDD505-2E9C-101B-9397-08002B2CF9AE}" pid="3" name="KSOProductBuildVer">
    <vt:lpwstr>1046-11.2.0.11380</vt:lpwstr>
  </property>
</Properties>
</file>